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05D299" w14:textId="77777777" w:rsidR="0059327C" w:rsidRDefault="00E30705">
      <w:pPr>
        <w:pStyle w:val="Nessunaspaziatura"/>
        <w:jc w:val="both"/>
      </w:pPr>
      <w:r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6A00766" wp14:editId="7448D1C8">
            <wp:simplePos x="0" y="0"/>
            <wp:positionH relativeFrom="column">
              <wp:posOffset>-705487</wp:posOffset>
            </wp:positionH>
            <wp:positionV relativeFrom="paragraph">
              <wp:posOffset>0</wp:posOffset>
            </wp:positionV>
            <wp:extent cx="7545235" cy="1114562"/>
            <wp:effectExtent l="0" t="0" r="0" b="9388"/>
            <wp:wrapSquare wrapText="bothSides"/>
            <wp:docPr id="1421946710" name="Immagine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545235" cy="1114562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8" behindDoc="0" locked="0" layoutInCell="1" allowOverlap="1" wp14:anchorId="28A4DE11" wp14:editId="57E8081E">
            <wp:simplePos x="0" y="0"/>
            <wp:positionH relativeFrom="column">
              <wp:posOffset>236162</wp:posOffset>
            </wp:positionH>
            <wp:positionV relativeFrom="paragraph">
              <wp:posOffset>213841</wp:posOffset>
            </wp:positionV>
            <wp:extent cx="5634359" cy="810359"/>
            <wp:effectExtent l="0" t="0" r="4441" b="8791"/>
            <wp:wrapSquare wrapText="bothSides"/>
            <wp:docPr id="1711213567" name="Immagine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34359" cy="810359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496CEEBB" w14:textId="77777777" w:rsidR="0059327C" w:rsidRDefault="00E30705">
      <w:pPr>
        <w:widowControl/>
        <w:spacing w:line="240" w:lineRule="auto"/>
        <w:jc w:val="center"/>
        <w:textAlignment w:val="auto"/>
      </w:pPr>
      <w:r>
        <w:rPr>
          <w:rFonts w:eastAsia="Times New Roman" w:cs="Calibri"/>
          <w:b/>
          <w:i/>
          <w:iCs/>
          <w:color w:val="C45911"/>
          <w:kern w:val="0"/>
          <w:sz w:val="44"/>
          <w:szCs w:val="44"/>
          <w:lang w:eastAsia="zh-CN"/>
        </w:rPr>
        <w:t xml:space="preserve">VISITA ALLA MOSTRA </w:t>
      </w:r>
      <w:r>
        <w:rPr>
          <w:rFonts w:eastAsia="Times New Roman" w:cs="Calibri"/>
          <w:b/>
          <w:i/>
          <w:iCs/>
          <w:color w:val="C45911"/>
          <w:kern w:val="0"/>
          <w:sz w:val="40"/>
          <w:szCs w:val="40"/>
          <w:lang w:eastAsia="zh-CN"/>
        </w:rPr>
        <w:t>“CONFINI -DA GAUGUIN A HOPPER. CANTO CON VARIAZIONI” E</w:t>
      </w:r>
    </w:p>
    <w:p w14:paraId="730F49C8" w14:textId="77777777" w:rsidR="0059327C" w:rsidRDefault="00E30705">
      <w:pPr>
        <w:widowControl/>
        <w:spacing w:line="240" w:lineRule="auto"/>
        <w:jc w:val="center"/>
        <w:textAlignment w:val="auto"/>
        <w:rPr>
          <w:rFonts w:eastAsia="Times New Roman" w:cs="Calibri"/>
          <w:b/>
          <w:i/>
          <w:iCs/>
          <w:color w:val="C45911"/>
          <w:kern w:val="0"/>
          <w:sz w:val="40"/>
          <w:szCs w:val="40"/>
          <w:lang w:eastAsia="zh-CN"/>
        </w:rPr>
      </w:pPr>
      <w:r>
        <w:rPr>
          <w:rFonts w:eastAsia="Times New Roman" w:cs="Calibri"/>
          <w:b/>
          <w:i/>
          <w:iCs/>
          <w:color w:val="C45911"/>
          <w:kern w:val="0"/>
          <w:sz w:val="40"/>
          <w:szCs w:val="40"/>
          <w:lang w:eastAsia="zh-CN"/>
        </w:rPr>
        <w:t xml:space="preserve"> AL MUSEO DELLE CARROZZE</w:t>
      </w:r>
    </w:p>
    <w:p w14:paraId="2C8E734C" w14:textId="77777777" w:rsidR="0059327C" w:rsidRDefault="0059327C">
      <w:pPr>
        <w:pStyle w:val="Nessunaspaziatura"/>
        <w:jc w:val="both"/>
        <w:rPr>
          <w:sz w:val="24"/>
          <w:szCs w:val="24"/>
        </w:rPr>
      </w:pPr>
    </w:p>
    <w:p w14:paraId="6FE9E4FA" w14:textId="77777777" w:rsidR="0059327C" w:rsidRDefault="0059327C">
      <w:pPr>
        <w:pStyle w:val="Nessunaspaziatura"/>
        <w:jc w:val="both"/>
        <w:rPr>
          <w:sz w:val="10"/>
          <w:szCs w:val="10"/>
        </w:rPr>
      </w:pPr>
    </w:p>
    <w:p w14:paraId="7B0237C3" w14:textId="77777777" w:rsidR="0059327C" w:rsidRDefault="00E30705">
      <w:pPr>
        <w:pStyle w:val="Nessunaspaziatura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SABATO 14 FEBBRAIO 2026</w:t>
      </w:r>
    </w:p>
    <w:p w14:paraId="1F22383E" w14:textId="77777777" w:rsidR="0059327C" w:rsidRDefault="0059327C">
      <w:pPr>
        <w:pStyle w:val="Nessunaspaziatura"/>
        <w:jc w:val="both"/>
        <w:rPr>
          <w:sz w:val="24"/>
          <w:szCs w:val="24"/>
        </w:rPr>
      </w:pPr>
    </w:p>
    <w:p w14:paraId="7ED4547F" w14:textId="77777777" w:rsidR="0059327C" w:rsidRDefault="00E30705">
      <w:pPr>
        <w:pStyle w:val="Nessunaspaziatura"/>
        <w:jc w:val="center"/>
      </w:pPr>
      <w:r>
        <w:rPr>
          <w:b/>
          <w:bCs/>
          <w:sz w:val="28"/>
          <w:szCs w:val="28"/>
          <w:shd w:val="clear" w:color="auto" w:fill="FFFF00"/>
        </w:rPr>
        <w:t>MODULO DI PRENOTAZIONE (</w:t>
      </w:r>
      <w:r>
        <w:rPr>
          <w:b/>
          <w:bCs/>
          <w:sz w:val="26"/>
          <w:szCs w:val="26"/>
          <w:shd w:val="clear" w:color="auto" w:fill="FFFF00"/>
        </w:rPr>
        <w:t>COMPILARE IN STAMPATELLO E BEN LEGGIBILE)</w:t>
      </w:r>
      <w:r>
        <w:rPr>
          <w:b/>
          <w:bCs/>
          <w:sz w:val="28"/>
          <w:szCs w:val="28"/>
          <w:shd w:val="clear" w:color="auto" w:fill="FFFF00"/>
        </w:rPr>
        <w:t xml:space="preserve"> DA INVIARE </w:t>
      </w:r>
      <w:proofErr w:type="gramStart"/>
      <w:r>
        <w:rPr>
          <w:b/>
          <w:bCs/>
          <w:sz w:val="28"/>
          <w:szCs w:val="28"/>
          <w:shd w:val="clear" w:color="auto" w:fill="FFFF00"/>
        </w:rPr>
        <w:t xml:space="preserve">A  </w:t>
      </w:r>
      <w:r>
        <w:rPr>
          <w:b/>
          <w:bCs/>
          <w:sz w:val="28"/>
          <w:szCs w:val="28"/>
          <w:shd w:val="clear" w:color="auto" w:fill="FFFF00"/>
        </w:rPr>
        <w:t>paola@deliziaclub.com</w:t>
      </w:r>
      <w:proofErr w:type="gramEnd"/>
    </w:p>
    <w:p w14:paraId="32BA9242" w14:textId="77777777" w:rsidR="0059327C" w:rsidRDefault="0059327C">
      <w:pPr>
        <w:pStyle w:val="Nessunaspaziatura"/>
        <w:jc w:val="center"/>
        <w:rPr>
          <w:b/>
          <w:bCs/>
          <w:sz w:val="28"/>
          <w:szCs w:val="28"/>
        </w:rPr>
      </w:pPr>
    </w:p>
    <w:p w14:paraId="3A89CD36" w14:textId="77777777" w:rsidR="0059327C" w:rsidRDefault="00E30705">
      <w:pPr>
        <w:pStyle w:val="Nessunaspaziatura"/>
        <w:spacing w:after="113"/>
        <w:rPr>
          <w:sz w:val="28"/>
          <w:szCs w:val="28"/>
        </w:rPr>
      </w:pPr>
      <w:r>
        <w:rPr>
          <w:sz w:val="28"/>
          <w:szCs w:val="28"/>
        </w:rPr>
        <w:t>COGNOME...................................................NOME.........................................................</w:t>
      </w:r>
    </w:p>
    <w:p w14:paraId="53926549" w14:textId="77777777" w:rsidR="0059327C" w:rsidRDefault="00E30705">
      <w:pPr>
        <w:pStyle w:val="Nessunaspaziatura"/>
        <w:spacing w:after="113"/>
        <w:rPr>
          <w:sz w:val="28"/>
          <w:szCs w:val="28"/>
        </w:rPr>
      </w:pPr>
      <w:r>
        <w:rPr>
          <w:sz w:val="28"/>
          <w:szCs w:val="28"/>
        </w:rPr>
        <w:t xml:space="preserve">INDIRIZZO (VIA, CAP E </w:t>
      </w:r>
      <w:proofErr w:type="gramStart"/>
      <w:r>
        <w:rPr>
          <w:sz w:val="28"/>
          <w:szCs w:val="28"/>
        </w:rPr>
        <w:t>COMUNE)...................................................................................</w:t>
      </w:r>
      <w:proofErr w:type="gramEnd"/>
    </w:p>
    <w:p w14:paraId="3244851A" w14:textId="77777777" w:rsidR="0059327C" w:rsidRDefault="00E30705">
      <w:pPr>
        <w:pStyle w:val="Nessunaspaziatura"/>
        <w:spacing w:after="113"/>
        <w:rPr>
          <w:sz w:val="28"/>
          <w:szCs w:val="28"/>
        </w:rPr>
      </w:pPr>
      <w:r>
        <w:rPr>
          <w:sz w:val="28"/>
          <w:szCs w:val="28"/>
        </w:rPr>
        <w:t>DATA DI NASCITA.............................NUMERO CELLULARE..............................................</w:t>
      </w:r>
    </w:p>
    <w:p w14:paraId="09B2F949" w14:textId="77777777" w:rsidR="0059327C" w:rsidRDefault="00E30705">
      <w:pPr>
        <w:pStyle w:val="Nessunaspaziatura"/>
        <w:spacing w:after="113"/>
        <w:rPr>
          <w:sz w:val="28"/>
          <w:szCs w:val="28"/>
        </w:rPr>
      </w:pPr>
      <w:r>
        <w:rPr>
          <w:sz w:val="28"/>
          <w:szCs w:val="28"/>
        </w:rPr>
        <w:t>INDIRIZZO MAIL................................................C.F. ….....................................................</w:t>
      </w:r>
    </w:p>
    <w:p w14:paraId="321219E5" w14:textId="77777777" w:rsidR="0059327C" w:rsidRDefault="00E30705">
      <w:pPr>
        <w:pStyle w:val="Nessunaspaziatura"/>
        <w:spacing w:after="113"/>
      </w:pPr>
      <w:r>
        <w:rPr>
          <w:noProof/>
          <w:sz w:val="10"/>
          <w:szCs w:val="1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B8C4DD9" wp14:editId="50936DB3">
                <wp:simplePos x="0" y="0"/>
                <wp:positionH relativeFrom="column">
                  <wp:posOffset>59756</wp:posOffset>
                </wp:positionH>
                <wp:positionV relativeFrom="paragraph">
                  <wp:posOffset>-2523</wp:posOffset>
                </wp:positionV>
                <wp:extent cx="6104891" cy="0"/>
                <wp:effectExtent l="0" t="0" r="0" b="0"/>
                <wp:wrapNone/>
                <wp:docPr id="659712639" name="Connettore diritto 13194640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4891" cy="0"/>
                        </a:xfrm>
                        <a:prstGeom prst="straightConnector1">
                          <a:avLst/>
                        </a:prstGeom>
                        <a:noFill/>
                        <a:ln w="12701" cap="flat">
                          <a:solidFill>
                            <a:srgbClr val="3465A4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DB63DF0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diritto 1319464016" o:spid="_x0000_s1026" type="#_x0000_t32" style="position:absolute;margin-left:4.7pt;margin-top:-.2pt;width:480.7pt;height:0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" strokecolor="#3465a4" strokeweight=".35281mm">
                <v:stroke joinstyle="miter"/>
              </v:shape>
            </w:pict>
          </mc:Fallback>
        </mc:AlternateContent>
      </w:r>
    </w:p>
    <w:p w14:paraId="7B783EC1" w14:textId="77777777" w:rsidR="0059327C" w:rsidRDefault="00E30705">
      <w:pPr>
        <w:pStyle w:val="Nessunaspaziatura"/>
        <w:spacing w:after="113"/>
        <w:rPr>
          <w:sz w:val="28"/>
          <w:szCs w:val="28"/>
        </w:rPr>
      </w:pPr>
      <w:r>
        <w:rPr>
          <w:sz w:val="28"/>
          <w:szCs w:val="28"/>
        </w:rPr>
        <w:t>COGNOME...................................................NOME.........................................................</w:t>
      </w:r>
    </w:p>
    <w:p w14:paraId="4F0C66C7" w14:textId="77777777" w:rsidR="0059327C" w:rsidRDefault="00E30705">
      <w:pPr>
        <w:pStyle w:val="Nessunaspaziatura"/>
        <w:spacing w:after="113"/>
        <w:rPr>
          <w:sz w:val="28"/>
          <w:szCs w:val="28"/>
        </w:rPr>
      </w:pPr>
      <w:r>
        <w:rPr>
          <w:sz w:val="28"/>
          <w:szCs w:val="28"/>
        </w:rPr>
        <w:t xml:space="preserve">INDIRIZZO (VIA, CAP E </w:t>
      </w:r>
      <w:proofErr w:type="gramStart"/>
      <w:r>
        <w:rPr>
          <w:sz w:val="28"/>
          <w:szCs w:val="28"/>
        </w:rPr>
        <w:t>COMUNE)...................................................................................</w:t>
      </w:r>
      <w:proofErr w:type="gramEnd"/>
    </w:p>
    <w:p w14:paraId="29CFB317" w14:textId="77777777" w:rsidR="0059327C" w:rsidRDefault="00E30705">
      <w:pPr>
        <w:pStyle w:val="Nessunaspaziatura"/>
        <w:spacing w:after="113"/>
        <w:rPr>
          <w:sz w:val="28"/>
          <w:szCs w:val="28"/>
        </w:rPr>
      </w:pPr>
      <w:r>
        <w:rPr>
          <w:sz w:val="28"/>
          <w:szCs w:val="28"/>
        </w:rPr>
        <w:t>DATA DI NASCITA.............................NUMERO CELLULARE..............................................</w:t>
      </w:r>
    </w:p>
    <w:p w14:paraId="2016482F" w14:textId="77777777" w:rsidR="0059327C" w:rsidRDefault="00E30705">
      <w:pPr>
        <w:pStyle w:val="Nessunaspaziatura"/>
        <w:spacing w:after="113"/>
        <w:rPr>
          <w:sz w:val="28"/>
          <w:szCs w:val="28"/>
        </w:rPr>
      </w:pPr>
      <w:r>
        <w:rPr>
          <w:sz w:val="28"/>
          <w:szCs w:val="28"/>
        </w:rPr>
        <w:t>INDIRIZZO MAIL................................................C.F. ….....................................................</w:t>
      </w:r>
    </w:p>
    <w:p w14:paraId="11DBE9DA" w14:textId="77777777" w:rsidR="0059327C" w:rsidRDefault="0059327C">
      <w:pPr>
        <w:pStyle w:val="Nessunaspaziatura"/>
        <w:rPr>
          <w:b/>
          <w:bCs/>
          <w:sz w:val="28"/>
          <w:szCs w:val="28"/>
          <w:u w:val="single"/>
        </w:rPr>
      </w:pPr>
    </w:p>
    <w:p w14:paraId="3CA6FB34" w14:textId="77777777" w:rsidR="0059327C" w:rsidRDefault="00E30705">
      <w:pPr>
        <w:pStyle w:val="Nessunaspaziatura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PARTENZA TRANSFER DA:</w:t>
      </w:r>
    </w:p>
    <w:p w14:paraId="6CFFDDC5" w14:textId="77777777" w:rsidR="0059327C" w:rsidRDefault="00E30705">
      <w:pPr>
        <w:pStyle w:val="Nessunaspaziatura"/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42E44D36" wp14:editId="4B72DAA5">
                <wp:simplePos x="0" y="0"/>
                <wp:positionH relativeFrom="column">
                  <wp:posOffset>12243</wp:posOffset>
                </wp:positionH>
                <wp:positionV relativeFrom="paragraph">
                  <wp:posOffset>45720</wp:posOffset>
                </wp:positionV>
                <wp:extent cx="323853" cy="152403"/>
                <wp:effectExtent l="0" t="0" r="19047" b="19047"/>
                <wp:wrapNone/>
                <wp:docPr id="1867343923" name="Rettangolo 2163774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3" cy="1524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1" cap="flat">
                          <a:solidFill>
                            <a:srgbClr val="3465A4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03EA2DB9" w14:textId="77777777" w:rsidR="0059327C" w:rsidRDefault="0059327C"/>
                        </w:txbxContent>
                      </wps:txbx>
                      <wps:bodyPr vert="horz" wrap="none" lIns="0" tIns="0" rIns="0" bIns="0" anchor="ctr" anchorCtr="1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2E44D36" id="Rettangolo 216377439" o:spid="_x0000_s1026" style="position:absolute;margin-left:.95pt;margin-top:3.6pt;width:25.5pt;height:12pt;z-index: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" strokecolor="#3465a4" strokeweight=".35281mm">
                <v:textbox inset="0,0,0,0">
                  <w:txbxContent>
                    <w:p w14:paraId="03EA2DB9" w14:textId="77777777" w:rsidR="0059327C" w:rsidRDefault="0059327C"/>
                  </w:txbxContent>
                </v:textbox>
              </v:rect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5" behindDoc="0" locked="0" layoutInCell="1" allowOverlap="1" wp14:anchorId="103AD777" wp14:editId="3C68BCCF">
                <wp:simplePos x="0" y="0"/>
                <wp:positionH relativeFrom="column">
                  <wp:posOffset>1841034</wp:posOffset>
                </wp:positionH>
                <wp:positionV relativeFrom="paragraph">
                  <wp:posOffset>20875</wp:posOffset>
                </wp:positionV>
                <wp:extent cx="323853" cy="152403"/>
                <wp:effectExtent l="0" t="0" r="19047" b="19047"/>
                <wp:wrapNone/>
                <wp:docPr id="912890203" name="Rettangolo 2436328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3" cy="1524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1" cap="flat">
                          <a:solidFill>
                            <a:srgbClr val="3465A4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7F11DD7B" w14:textId="77777777" w:rsidR="0059327C" w:rsidRDefault="0059327C"/>
                        </w:txbxContent>
                      </wps:txbx>
                      <wps:bodyPr vert="horz" wrap="none" lIns="0" tIns="0" rIns="0" bIns="0" anchor="ctr" anchorCtr="1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3AD777" id="Rettangolo 243632886" o:spid="_x0000_s1027" style="position:absolute;margin-left:144.95pt;margin-top:1.65pt;width:25.5pt;height:12pt;z-index:5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" strokecolor="#3465a4" strokeweight=".35281mm">
                <v:textbox inset="0,0,0,0">
                  <w:txbxContent>
                    <w:p w14:paraId="7F11DD7B" w14:textId="77777777" w:rsidR="0059327C" w:rsidRDefault="0059327C"/>
                  </w:txbxContent>
                </v:textbox>
              </v:rect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19201D1B" wp14:editId="0009485D">
                <wp:simplePos x="0" y="0"/>
                <wp:positionH relativeFrom="column">
                  <wp:posOffset>3231361</wp:posOffset>
                </wp:positionH>
                <wp:positionV relativeFrom="paragraph">
                  <wp:posOffset>30595</wp:posOffset>
                </wp:positionV>
                <wp:extent cx="323853" cy="152403"/>
                <wp:effectExtent l="0" t="0" r="19047" b="19047"/>
                <wp:wrapNone/>
                <wp:docPr id="1316452144" name="Rettangolo 12391321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3" cy="1524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1" cap="flat">
                          <a:solidFill>
                            <a:srgbClr val="3465A4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75CA4BE7" w14:textId="77777777" w:rsidR="0059327C" w:rsidRDefault="0059327C"/>
                        </w:txbxContent>
                      </wps:txbx>
                      <wps:bodyPr vert="horz" wrap="none" lIns="0" tIns="0" rIns="0" bIns="0" anchor="ctr" anchorCtr="1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9201D1B" id="Rettangolo 1239132191" o:spid="_x0000_s1028" style="position:absolute;margin-left:254.45pt;margin-top:2.4pt;width:25.5pt;height:12pt;z-index:3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" strokecolor="#3465a4" strokeweight=".35281mm">
                <v:textbox inset="0,0,0,0">
                  <w:txbxContent>
                    <w:p w14:paraId="75CA4BE7" w14:textId="77777777" w:rsidR="0059327C" w:rsidRDefault="0059327C"/>
                  </w:txbxContent>
                </v:textbox>
              </v:rect>
            </w:pict>
          </mc:Fallback>
        </mc:AlternateContent>
      </w:r>
      <w:r>
        <w:rPr>
          <w:sz w:val="28"/>
          <w:szCs w:val="28"/>
        </w:rPr>
        <w:tab/>
        <w:t xml:space="preserve">MONASTIER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AZZANO X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PORDENONE</w:t>
      </w:r>
    </w:p>
    <w:p w14:paraId="2EEBAD47" w14:textId="77777777" w:rsidR="0059327C" w:rsidRDefault="0059327C">
      <w:pPr>
        <w:pStyle w:val="Nessunaspaziatura"/>
        <w:rPr>
          <w:sz w:val="28"/>
          <w:szCs w:val="28"/>
        </w:rPr>
      </w:pPr>
    </w:p>
    <w:p w14:paraId="2263470D" w14:textId="77777777" w:rsidR="0059327C" w:rsidRDefault="00E30705">
      <w:pPr>
        <w:pStyle w:val="Nessunaspaziatura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SONO SOCIO:</w:t>
      </w:r>
    </w:p>
    <w:p w14:paraId="55A9716C" w14:textId="77777777" w:rsidR="0059327C" w:rsidRDefault="00E30705">
      <w:pPr>
        <w:pStyle w:val="Nessunaspaziatura"/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29CA0F" wp14:editId="01399D16">
                <wp:simplePos x="0" y="0"/>
                <wp:positionH relativeFrom="column">
                  <wp:posOffset>4335783</wp:posOffset>
                </wp:positionH>
                <wp:positionV relativeFrom="paragraph">
                  <wp:posOffset>30476</wp:posOffset>
                </wp:positionV>
                <wp:extent cx="323853" cy="152403"/>
                <wp:effectExtent l="0" t="0" r="19047" b="19047"/>
                <wp:wrapNone/>
                <wp:docPr id="2025397718" name="Rettangolo 17432316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3" cy="1524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1" cap="flat">
                          <a:solidFill>
                            <a:srgbClr val="3465A4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58533101" w14:textId="77777777" w:rsidR="0059327C" w:rsidRDefault="0059327C"/>
                        </w:txbxContent>
                      </wps:txbx>
                      <wps:bodyPr vert="horz" wrap="none" lIns="0" tIns="0" rIns="0" bIns="0" anchor="ctr" anchorCtr="1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29CA0F" id="Rettangolo 1743231664" o:spid="_x0000_s1029" style="position:absolute;margin-left:341.4pt;margin-top:2.4pt;width:25.5pt;height:12pt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" strokecolor="#3465a4" strokeweight=".35281mm">
                <v:textbox inset="0,0,0,0">
                  <w:txbxContent>
                    <w:p w14:paraId="58533101" w14:textId="77777777" w:rsidR="0059327C" w:rsidRDefault="0059327C"/>
                  </w:txbxContent>
                </v:textbox>
              </v:rect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A4C0B05" wp14:editId="724F70DE">
                <wp:simplePos x="0" y="0"/>
                <wp:positionH relativeFrom="column">
                  <wp:posOffset>12243</wp:posOffset>
                </wp:positionH>
                <wp:positionV relativeFrom="paragraph">
                  <wp:posOffset>45720</wp:posOffset>
                </wp:positionV>
                <wp:extent cx="323853" cy="152403"/>
                <wp:effectExtent l="0" t="0" r="19047" b="19047"/>
                <wp:wrapNone/>
                <wp:docPr id="1833674580" name="Rettangolo 2799764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3" cy="1524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1" cap="flat">
                          <a:solidFill>
                            <a:srgbClr val="3465A4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3462667D" w14:textId="77777777" w:rsidR="0059327C" w:rsidRDefault="0059327C"/>
                        </w:txbxContent>
                      </wps:txbx>
                      <wps:bodyPr vert="horz" wrap="none" lIns="0" tIns="0" rIns="0" bIns="0" anchor="ctr" anchorCtr="1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4C0B05" id="Rettangolo 279976498" o:spid="_x0000_s1030" style="position:absolute;margin-left:.95pt;margin-top:3.6pt;width:25.5pt;height:12pt;z-index:2516623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" strokecolor="#3465a4" strokeweight=".35281mm">
                <v:textbox inset="0,0,0,0">
                  <w:txbxContent>
                    <w:p w14:paraId="3462667D" w14:textId="77777777" w:rsidR="0059327C" w:rsidRDefault="0059327C"/>
                  </w:txbxContent>
                </v:textbox>
              </v:rect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CA9E6E0" wp14:editId="4D0B0919">
                <wp:simplePos x="0" y="0"/>
                <wp:positionH relativeFrom="column">
                  <wp:posOffset>1841034</wp:posOffset>
                </wp:positionH>
                <wp:positionV relativeFrom="paragraph">
                  <wp:posOffset>20875</wp:posOffset>
                </wp:positionV>
                <wp:extent cx="323853" cy="152403"/>
                <wp:effectExtent l="0" t="0" r="19047" b="19047"/>
                <wp:wrapNone/>
                <wp:docPr id="850490503" name="Rettangolo 9342623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3" cy="1524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1" cap="flat">
                          <a:solidFill>
                            <a:srgbClr val="3465A4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0596E76D" w14:textId="77777777" w:rsidR="0059327C" w:rsidRDefault="0059327C"/>
                        </w:txbxContent>
                      </wps:txbx>
                      <wps:bodyPr vert="horz" wrap="none" lIns="0" tIns="0" rIns="0" bIns="0" anchor="ctr" anchorCtr="1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A9E6E0" id="Rettangolo 934262335" o:spid="_x0000_s1031" style="position:absolute;margin-left:144.95pt;margin-top:1.65pt;width:25.5pt;height:12pt;z-index:25166438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" strokecolor="#3465a4" strokeweight=".35281mm">
                <v:textbox inset="0,0,0,0">
                  <w:txbxContent>
                    <w:p w14:paraId="0596E76D" w14:textId="77777777" w:rsidR="0059327C" w:rsidRDefault="0059327C"/>
                  </w:txbxContent>
                </v:textbox>
              </v:rect>
            </w:pict>
          </mc:Fallback>
        </mc:AlternateContent>
      </w:r>
      <w:r>
        <w:rPr>
          <w:sz w:val="28"/>
          <w:szCs w:val="28"/>
        </w:rPr>
        <w:tab/>
        <w:t>BCCPM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SERENISSIMA MUTUA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ENTRAMBI</w:t>
      </w:r>
      <w:r>
        <w:rPr>
          <w:sz w:val="28"/>
          <w:szCs w:val="28"/>
        </w:rPr>
        <w:tab/>
      </w:r>
    </w:p>
    <w:p w14:paraId="607122CF" w14:textId="77777777" w:rsidR="0059327C" w:rsidRDefault="0059327C">
      <w:pPr>
        <w:pStyle w:val="Nessunaspaziatura"/>
        <w:rPr>
          <w:b/>
          <w:bCs/>
          <w:sz w:val="10"/>
          <w:szCs w:val="10"/>
        </w:rPr>
      </w:pPr>
    </w:p>
    <w:p w14:paraId="6F515296" w14:textId="77777777" w:rsidR="0059327C" w:rsidRDefault="00E30705">
      <w:pPr>
        <w:pStyle w:val="Nessunaspaziatura"/>
      </w:pPr>
      <w:r>
        <w:rPr>
          <w:b/>
          <w:bCs/>
          <w:sz w:val="28"/>
          <w:szCs w:val="28"/>
        </w:rPr>
        <w:t xml:space="preserve"> </w:t>
      </w:r>
    </w:p>
    <w:p w14:paraId="1DDA3A35" w14:textId="77777777" w:rsidR="0059327C" w:rsidRDefault="00E30705">
      <w:pPr>
        <w:pStyle w:val="Nessunaspaziatura"/>
        <w:spacing w:after="57"/>
        <w:jc w:val="center"/>
        <w:rPr>
          <w:b/>
          <w:bCs/>
          <w:color w:val="FF3333"/>
          <w:sz w:val="28"/>
          <w:szCs w:val="28"/>
        </w:rPr>
      </w:pPr>
      <w:r>
        <w:rPr>
          <w:b/>
          <w:bCs/>
          <w:color w:val="FF3333"/>
          <w:sz w:val="28"/>
          <w:szCs w:val="28"/>
        </w:rPr>
        <w:t xml:space="preserve">Confermo la prenotazione alla gita di giornata a Villa </w:t>
      </w:r>
      <w:proofErr w:type="gramStart"/>
      <w:r>
        <w:rPr>
          <w:b/>
          <w:bCs/>
          <w:color w:val="FF3333"/>
          <w:sz w:val="28"/>
          <w:szCs w:val="28"/>
        </w:rPr>
        <w:t>Manin  come</w:t>
      </w:r>
      <w:proofErr w:type="gramEnd"/>
      <w:r>
        <w:rPr>
          <w:b/>
          <w:bCs/>
          <w:color w:val="FF3333"/>
          <w:sz w:val="28"/>
          <w:szCs w:val="28"/>
        </w:rPr>
        <w:t xml:space="preserve"> da programma  </w:t>
      </w:r>
    </w:p>
    <w:p w14:paraId="57F7C484" w14:textId="77777777" w:rsidR="0059327C" w:rsidRDefault="0059327C">
      <w:pPr>
        <w:pStyle w:val="Nessunaspaziatura"/>
        <w:spacing w:after="57"/>
        <w:jc w:val="center"/>
        <w:rPr>
          <w:sz w:val="10"/>
          <w:szCs w:val="10"/>
        </w:rPr>
      </w:pPr>
    </w:p>
    <w:p w14:paraId="573ADDCF" w14:textId="77777777" w:rsidR="0059327C" w:rsidRDefault="00E30705">
      <w:pPr>
        <w:pStyle w:val="Nessunaspaziatura"/>
        <w:spacing w:after="57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Data …...................Firma </w:t>
      </w:r>
      <w:r>
        <w:rPr>
          <w:sz w:val="28"/>
          <w:szCs w:val="28"/>
        </w:rPr>
        <w:t>…............................................</w:t>
      </w:r>
    </w:p>
    <w:p w14:paraId="085C3095" w14:textId="77777777" w:rsidR="0059327C" w:rsidRDefault="0059327C">
      <w:pPr>
        <w:pStyle w:val="Nessunaspaziatura"/>
        <w:spacing w:after="57"/>
        <w:jc w:val="center"/>
        <w:rPr>
          <w:sz w:val="6"/>
          <w:szCs w:val="6"/>
        </w:rPr>
      </w:pPr>
    </w:p>
    <w:p w14:paraId="53C08A90" w14:textId="77777777" w:rsidR="0059327C" w:rsidRDefault="00E30705">
      <w:pPr>
        <w:pStyle w:val="Nessunaspaziatura"/>
        <w:spacing w:after="57"/>
        <w:jc w:val="center"/>
        <w:rPr>
          <w:b/>
          <w:bCs/>
          <w:color w:val="000000"/>
          <w:sz w:val="28"/>
          <w:szCs w:val="28"/>
          <w:shd w:val="clear" w:color="auto" w:fill="FFFF00"/>
        </w:rPr>
      </w:pPr>
      <w:r>
        <w:rPr>
          <w:b/>
          <w:bCs/>
          <w:color w:val="000000"/>
          <w:sz w:val="28"/>
          <w:szCs w:val="28"/>
          <w:shd w:val="clear" w:color="auto" w:fill="FFFF00"/>
        </w:rPr>
        <w:t>TERMINE ISCRIZIONI: VENERDI’ 23 GENNARIO 2026</w:t>
      </w:r>
    </w:p>
    <w:p w14:paraId="1C908643" w14:textId="77777777" w:rsidR="0059327C" w:rsidRDefault="00E30705">
      <w:pPr>
        <w:pStyle w:val="Nessunaspaziatura"/>
        <w:spacing w:after="57"/>
        <w:jc w:val="center"/>
      </w:pPr>
      <w:r>
        <w:rPr>
          <w:b/>
          <w:bCs/>
          <w:color w:val="000000"/>
          <w:sz w:val="28"/>
          <w:szCs w:val="28"/>
          <w:shd w:val="clear" w:color="auto" w:fill="FFFF00"/>
        </w:rPr>
        <w:t xml:space="preserve">Entro il 28/1/26 dovrà pervenirci IL </w:t>
      </w:r>
      <w:proofErr w:type="gramStart"/>
      <w:r>
        <w:rPr>
          <w:b/>
          <w:bCs/>
          <w:color w:val="000000"/>
          <w:sz w:val="28"/>
          <w:szCs w:val="28"/>
          <w:shd w:val="clear" w:color="auto" w:fill="FFFF00"/>
        </w:rPr>
        <w:t xml:space="preserve">SALDO </w:t>
      </w:r>
      <w:r>
        <w:rPr>
          <w:b/>
          <w:bCs/>
          <w:color w:val="000000"/>
          <w:sz w:val="28"/>
          <w:szCs w:val="28"/>
        </w:rPr>
        <w:t xml:space="preserve"> al</w:t>
      </w:r>
      <w:proofErr w:type="gramEnd"/>
      <w:r>
        <w:rPr>
          <w:b/>
          <w:bCs/>
          <w:color w:val="000000"/>
          <w:sz w:val="28"/>
          <w:szCs w:val="28"/>
        </w:rPr>
        <w:t xml:space="preserve"> seguente Iban</w:t>
      </w:r>
    </w:p>
    <w:p w14:paraId="6F7B8AE9" w14:textId="77777777" w:rsidR="0059327C" w:rsidRDefault="00E30705">
      <w:pPr>
        <w:pStyle w:val="Nessunaspaziatura"/>
        <w:spacing w:after="57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BCC PORDENONESE E MONSILE</w:t>
      </w:r>
    </w:p>
    <w:p w14:paraId="718CECED" w14:textId="77777777" w:rsidR="0059327C" w:rsidRDefault="00E30705">
      <w:pPr>
        <w:pStyle w:val="Nessunaspaziatura"/>
        <w:spacing w:after="57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IT 08 W 08356 6375 00000 00000 673</w:t>
      </w:r>
    </w:p>
    <w:p w14:paraId="466A29AC" w14:textId="77777777" w:rsidR="0059327C" w:rsidRDefault="00E30705">
      <w:pPr>
        <w:pStyle w:val="Nessunaspaziatura"/>
        <w:spacing w:after="57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CONTO INTESTATO A DELIZIA CLUB di LIANI CORRADO &amp; C.  S.A.S.</w:t>
      </w:r>
    </w:p>
    <w:p w14:paraId="71CD82C6" w14:textId="77777777" w:rsidR="0059327C" w:rsidRDefault="00E30705">
      <w:pPr>
        <w:pStyle w:val="Nessunaspaziatura"/>
        <w:spacing w:after="57"/>
        <w:jc w:val="center"/>
        <w:rPr>
          <w:b/>
          <w:bCs/>
          <w:color w:val="000000"/>
          <w:sz w:val="26"/>
          <w:szCs w:val="26"/>
        </w:rPr>
      </w:pPr>
      <w:r>
        <w:rPr>
          <w:b/>
          <w:bCs/>
          <w:color w:val="000000"/>
          <w:sz w:val="26"/>
          <w:szCs w:val="26"/>
        </w:rPr>
        <w:t>CAUSALE: SALDO GITA A VILLA MANIN SIGG..................................</w:t>
      </w:r>
    </w:p>
    <w:p w14:paraId="741ED738" w14:textId="77777777" w:rsidR="0059327C" w:rsidRDefault="0059327C">
      <w:pPr>
        <w:pStyle w:val="Nessunaspaziatura"/>
        <w:spacing w:after="57"/>
        <w:jc w:val="center"/>
        <w:rPr>
          <w:sz w:val="6"/>
          <w:szCs w:val="6"/>
        </w:rPr>
      </w:pPr>
    </w:p>
    <w:p w14:paraId="5E3371C2" w14:textId="77777777" w:rsidR="0059327C" w:rsidRDefault="00E30705">
      <w:pPr>
        <w:pStyle w:val="Nessunaspaziatura"/>
        <w:shd w:val="clear" w:color="auto" w:fill="CFE7F5"/>
        <w:spacing w:after="57"/>
        <w:jc w:val="center"/>
      </w:pPr>
      <w:r>
        <w:rPr>
          <w:sz w:val="28"/>
          <w:szCs w:val="28"/>
        </w:rPr>
        <w:t>Organizzazione tecnica: Delizia Club Viaggi – Casarsa della Delizia – Tel. 0434 869452</w:t>
      </w:r>
    </w:p>
    <w:sectPr w:rsidR="0059327C">
      <w:pgSz w:w="11906" w:h="16838"/>
      <w:pgMar w:top="0" w:right="1134" w:bottom="676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8A7245" w14:textId="77777777" w:rsidR="00E30705" w:rsidRDefault="00E30705">
      <w:pPr>
        <w:spacing w:line="240" w:lineRule="auto"/>
      </w:pPr>
      <w:r>
        <w:separator/>
      </w:r>
    </w:p>
  </w:endnote>
  <w:endnote w:type="continuationSeparator" w:id="0">
    <w:p w14:paraId="6954E213" w14:textId="77777777" w:rsidR="00E30705" w:rsidRDefault="00E307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CB64C0" w14:textId="77777777" w:rsidR="00E30705" w:rsidRDefault="00E30705">
      <w:pPr>
        <w:spacing w:line="240" w:lineRule="auto"/>
      </w:pPr>
      <w:r>
        <w:rPr>
          <w:color w:val="000000"/>
        </w:rPr>
        <w:separator/>
      </w:r>
    </w:p>
  </w:footnote>
  <w:footnote w:type="continuationSeparator" w:id="0">
    <w:p w14:paraId="5B6D9007" w14:textId="77777777" w:rsidR="00E30705" w:rsidRDefault="00E3070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7C7271"/>
    <w:multiLevelType w:val="multilevel"/>
    <w:tmpl w:val="5582DB10"/>
    <w:styleLink w:val="NoList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."/>
      <w:lvlJc w:val="left"/>
      <w:pPr>
        <w:ind w:left="1080" w:hanging="360"/>
      </w:pPr>
    </w:lvl>
    <w:lvl w:ilvl="2">
      <w:start w:val="1"/>
      <w:numFmt w:val="none"/>
      <w:lvlText w:val="."/>
      <w:lvlJc w:val="left"/>
      <w:pPr>
        <w:ind w:left="1440" w:hanging="360"/>
      </w:pPr>
    </w:lvl>
    <w:lvl w:ilvl="3">
      <w:start w:val="1"/>
      <w:numFmt w:val="none"/>
      <w:lvlText w:val="."/>
      <w:lvlJc w:val="left"/>
      <w:pPr>
        <w:ind w:left="1800" w:hanging="360"/>
      </w:pPr>
    </w:lvl>
    <w:lvl w:ilvl="4">
      <w:start w:val="1"/>
      <w:numFmt w:val="none"/>
      <w:lvlText w:val="."/>
      <w:lvlJc w:val="left"/>
      <w:pPr>
        <w:ind w:left="2160" w:hanging="360"/>
      </w:pPr>
    </w:lvl>
    <w:lvl w:ilvl="5">
      <w:start w:val="1"/>
      <w:numFmt w:val="none"/>
      <w:lvlText w:val="."/>
      <w:lvlJc w:val="left"/>
      <w:pPr>
        <w:ind w:left="2520" w:hanging="360"/>
      </w:pPr>
    </w:lvl>
    <w:lvl w:ilvl="6">
      <w:start w:val="1"/>
      <w:numFmt w:val="none"/>
      <w:lvlText w:val="."/>
      <w:lvlJc w:val="left"/>
      <w:pPr>
        <w:ind w:left="2880" w:hanging="360"/>
      </w:pPr>
    </w:lvl>
    <w:lvl w:ilvl="7">
      <w:start w:val="1"/>
      <w:numFmt w:val="none"/>
      <w:lvlText w:val="."/>
      <w:lvlJc w:val="left"/>
      <w:pPr>
        <w:ind w:left="3240" w:hanging="360"/>
      </w:pPr>
    </w:lvl>
    <w:lvl w:ilvl="8">
      <w:start w:val="1"/>
      <w:numFmt w:val="none"/>
      <w:lvlText w:val="."/>
      <w:lvlJc w:val="left"/>
      <w:pPr>
        <w:ind w:left="3600" w:hanging="360"/>
      </w:pPr>
    </w:lvl>
  </w:abstractNum>
  <w:num w:numId="1" w16cid:durableId="10527285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59327C"/>
    <w:rsid w:val="0059327C"/>
    <w:rsid w:val="00E30705"/>
    <w:rsid w:val="00E73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404EEAF"/>
  <w15:docId w15:val="{EA01B72E-E524-4746-880F-2651908E2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ahoma"/>
        <w:kern w:val="3"/>
        <w:sz w:val="22"/>
        <w:szCs w:val="22"/>
        <w:lang w:val="it-IT" w:eastAsia="en-US" w:bidi="ar-SA"/>
      </w:rPr>
    </w:rPrDefault>
    <w:pPrDefault>
      <w:pPr>
        <w:widowControl w:val="0"/>
        <w:autoSpaceDN w:val="0"/>
        <w:spacing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/>
    </w:pPr>
    <w:rPr>
      <w:color w:val="00000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Elenco">
    <w:name w:val="List"/>
    <w:basedOn w:val="Textbody"/>
    <w:rPr>
      <w:rFonts w:cs="Arial"/>
      <w:sz w:val="24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  <w:sz w:val="24"/>
    </w:rPr>
  </w:style>
  <w:style w:type="paragraph" w:styleId="Nessunaspaziatura">
    <w:name w:val="No Spacing"/>
    <w:pPr>
      <w:widowControl/>
      <w:suppressAutoHyphens/>
      <w:spacing w:line="240" w:lineRule="auto"/>
    </w:pPr>
    <w:rPr>
      <w:color w:val="00000A"/>
    </w:rPr>
  </w:style>
  <w:style w:type="paragraph" w:styleId="Testofumetto">
    <w:name w:val="Balloon Text"/>
    <w:basedOn w:val="Standard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rPr>
      <w:rFonts w:ascii="Tahoma" w:eastAsia="Tahoma" w:hAnsi="Tahoma" w:cs="Tahoma"/>
      <w:color w:val="00000A"/>
      <w:sz w:val="16"/>
      <w:szCs w:val="16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StrongEmphasis">
    <w:name w:val="Strong Emphasis"/>
    <w:rPr>
      <w:b/>
      <w:bCs/>
    </w:rPr>
  </w:style>
  <w:style w:type="numbering" w:customStyle="1" w:styleId="NoList">
    <w:name w:val="No List"/>
    <w:basedOn w:val="Nessunelenco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1554</Characters>
  <Application>Microsoft Office Word</Application>
  <DocSecurity>4</DocSecurity>
  <Lines>12</Lines>
  <Paragraphs>3</Paragraphs>
  <ScaleCrop>false</ScaleCrop>
  <Company>BCC Sistemi Informatici</Company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Paola</dc:creator>
  <cp:lastModifiedBy>Emanuela Loisotto</cp:lastModifiedBy>
  <cp:revision>2</cp:revision>
  <cp:lastPrinted>2025-03-12T16:10:00Z</cp:lastPrinted>
  <dcterms:created xsi:type="dcterms:W3CDTF">2025-12-23T17:28:00Z</dcterms:created>
  <dcterms:modified xsi:type="dcterms:W3CDTF">2025-12-23T17:28:00Z</dcterms:modified>
</cp:coreProperties>
</file>